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EF9497" w14:textId="77777777" w:rsidR="00896A24" w:rsidRPr="00540F10" w:rsidRDefault="00896A24" w:rsidP="00896A24">
      <w:pPr>
        <w:jc w:val="right"/>
        <w:rPr>
          <w:rFonts w:ascii="Eras Medium ITC" w:hAnsi="Eras Medium ITC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drawing>
          <wp:anchor distT="0" distB="0" distL="114300" distR="114300" simplePos="0" relativeHeight="251663360" behindDoc="0" locked="0" layoutInCell="1" allowOverlap="1" wp14:anchorId="25EF9530" wp14:editId="25EF9531">
            <wp:simplePos x="0" y="0"/>
            <wp:positionH relativeFrom="column">
              <wp:posOffset>5505449</wp:posOffset>
            </wp:positionH>
            <wp:positionV relativeFrom="paragraph">
              <wp:posOffset>110358</wp:posOffset>
            </wp:positionV>
            <wp:extent cx="1005074" cy="1103586"/>
            <wp:effectExtent l="19050" t="0" r="4576" b="0"/>
            <wp:wrapNone/>
            <wp:docPr id="6" name="il_fi" descr="http://www.northlake-h.schools.nsw.edu.au/sites/swsRepo/8547/asset/2010/4/19eb9eeb280375d4012823125a230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rthlake-h.schools.nsw.edu.au/sites/swsRepo/8547/asset/2010/4/19eb9eeb280375d4012823125a230ec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74" cy="110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EF9498" w14:textId="77777777" w:rsidR="00896A24" w:rsidRDefault="00896A24" w:rsidP="00896A24"/>
    <w:p w14:paraId="25EF9499" w14:textId="77777777" w:rsidR="00896A24" w:rsidRDefault="00896A24" w:rsidP="00896A24"/>
    <w:p w14:paraId="25EF949A" w14:textId="77777777" w:rsidR="00896A24" w:rsidRDefault="00896A24" w:rsidP="00896A24">
      <w:pPr>
        <w:jc w:val="right"/>
        <w:rPr>
          <w:rFonts w:ascii="Eras Medium ITC" w:hAnsi="Eras Medium ITC"/>
        </w:rPr>
      </w:pPr>
    </w:p>
    <w:p w14:paraId="25EF949B" w14:textId="77777777" w:rsidR="00896A24" w:rsidRDefault="001C4B7B" w:rsidP="00896A24">
      <w:pPr>
        <w:rPr>
          <w:rFonts w:ascii="Eras Demi ITC" w:hAnsi="Eras Demi ITC"/>
          <w:sz w:val="96"/>
          <w:szCs w:val="9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5EF9532" wp14:editId="25EF9533">
                <wp:simplePos x="0" y="0"/>
                <wp:positionH relativeFrom="column">
                  <wp:posOffset>129540</wp:posOffset>
                </wp:positionH>
                <wp:positionV relativeFrom="paragraph">
                  <wp:posOffset>831215</wp:posOffset>
                </wp:positionV>
                <wp:extent cx="2851785" cy="880110"/>
                <wp:effectExtent l="5715" t="8890" r="9525" b="635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785" cy="880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EF9543" w14:textId="77777777" w:rsidR="00896A24" w:rsidRPr="00E63694" w:rsidRDefault="00896A24" w:rsidP="00896A24">
                            <w:pPr>
                              <w:jc w:val="center"/>
                            </w:pPr>
                            <w:r>
                              <w:rPr>
                                <w:rFonts w:ascii="Juice ITC" w:hAnsi="Juice ITC"/>
                                <w:sz w:val="96"/>
                                <w:szCs w:val="96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F9532" id="AutoShape 3" o:spid="_x0000_s1026" style="position:absolute;margin-left:10.2pt;margin-top:65.45pt;width:224.55pt;height:69.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" fillcolor="white [3212]">
                <v:textbox>
                  <w:txbxContent>
                    <w:p w14:paraId="25EF9543" w14:textId="77777777" w:rsidR="00896A24" w:rsidRPr="00E63694" w:rsidRDefault="00896A24" w:rsidP="00896A24">
                      <w:pPr>
                        <w:jc w:val="center"/>
                      </w:pPr>
                      <w:r>
                        <w:rPr>
                          <w:rFonts w:ascii="Juice ITC" w:hAnsi="Juice ITC"/>
                          <w:sz w:val="96"/>
                          <w:szCs w:val="96"/>
                        </w:rPr>
                        <w:t>Science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EF949C" w14:textId="77777777" w:rsidR="00896A24" w:rsidRDefault="001C4B7B" w:rsidP="00896A24">
      <w:pPr>
        <w:rPr>
          <w:rFonts w:ascii="Juice ITC" w:hAnsi="Juice ITC"/>
          <w:b/>
          <w:sz w:val="96"/>
          <w:szCs w:val="96"/>
        </w:rPr>
      </w:pPr>
      <w:r>
        <w:rPr>
          <w:noProof/>
          <w:sz w:val="96"/>
          <w:szCs w:val="96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F9534" wp14:editId="25EF9535">
                <wp:simplePos x="0" y="0"/>
                <wp:positionH relativeFrom="column">
                  <wp:posOffset>895350</wp:posOffset>
                </wp:positionH>
                <wp:positionV relativeFrom="paragraph">
                  <wp:posOffset>749300</wp:posOffset>
                </wp:positionV>
                <wp:extent cx="5705475" cy="1379855"/>
                <wp:effectExtent l="9525" t="8255" r="9525" b="1206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1379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71DED3" id="AutoShape 2" o:spid="_x0000_s1026" style="position:absolute;margin-left:70.5pt;margin-top:59pt;width:449.25pt;height:10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" fillcolor="white [3212]"/>
            </w:pict>
          </mc:Fallback>
        </mc:AlternateContent>
      </w:r>
      <w:r w:rsidR="00896A24">
        <w:rPr>
          <w:rFonts w:ascii="Juice ITC" w:hAnsi="Juice ITC"/>
          <w:b/>
          <w:sz w:val="96"/>
          <w:szCs w:val="96"/>
        </w:rPr>
        <w:t xml:space="preserve">   </w:t>
      </w:r>
    </w:p>
    <w:p w14:paraId="25EF949D" w14:textId="6935BE1D" w:rsidR="00896A24" w:rsidRDefault="00420870" w:rsidP="00896A24">
      <w:pPr>
        <w:rPr>
          <w:rFonts w:ascii="Juice ITC" w:hAnsi="Juice ITC"/>
          <w:b/>
          <w:sz w:val="96"/>
          <w:szCs w:val="96"/>
        </w:rPr>
      </w:pPr>
      <w:r>
        <w:rPr>
          <w:noProof/>
          <w:sz w:val="96"/>
          <w:szCs w:val="96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EF9536" wp14:editId="4F8AC1B7">
                <wp:simplePos x="0" y="0"/>
                <wp:positionH relativeFrom="column">
                  <wp:posOffset>1136650</wp:posOffset>
                </wp:positionH>
                <wp:positionV relativeFrom="paragraph">
                  <wp:posOffset>85090</wp:posOffset>
                </wp:positionV>
                <wp:extent cx="5245100" cy="889000"/>
                <wp:effectExtent l="0" t="0" r="0" b="0"/>
                <wp:wrapNone/>
                <wp:docPr id="8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45100" cy="889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BDB19B" w14:textId="064E1398" w:rsidR="00420870" w:rsidRDefault="00DE2CEB" w:rsidP="004208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Rounded MT Bold" w:hAnsi="Arial Rounded MT Bold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Energy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87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EF9536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7" type="#_x0000_t202" style="position:absolute;margin-left:89.5pt;margin-top:6.7pt;width:413pt;height:7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" filled="f" stroked="f">
                <o:lock v:ext="edit" shapetype="t"/>
                <v:textbox>
                  <w:txbxContent>
                    <w:p w14:paraId="0BBDB19B" w14:textId="064E1398" w:rsidR="00420870" w:rsidRDefault="00DE2CEB" w:rsidP="0042087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Rounded MT Bold" w:hAnsi="Arial Rounded MT Bold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Energy</w:t>
                      </w:r>
                    </w:p>
                  </w:txbxContent>
                </v:textbox>
              </v:shape>
            </w:pict>
          </mc:Fallback>
        </mc:AlternateContent>
      </w:r>
    </w:p>
    <w:p w14:paraId="25EF949E" w14:textId="77777777" w:rsidR="00896A24" w:rsidRPr="009B16C8" w:rsidRDefault="001C4B7B" w:rsidP="00896A24">
      <w:pPr>
        <w:rPr>
          <w:rFonts w:ascii="Juice ITC" w:hAnsi="Juice ITC"/>
          <w:b/>
          <w:sz w:val="48"/>
          <w:szCs w:val="48"/>
        </w:rPr>
      </w:pPr>
      <w:r>
        <w:rPr>
          <w:rFonts w:ascii="Juice ITC" w:hAnsi="Juice ITC"/>
          <w:b/>
          <w:noProof/>
          <w:sz w:val="48"/>
          <w:szCs w:val="48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EF9537" wp14:editId="25EF9538">
                <wp:simplePos x="0" y="0"/>
                <wp:positionH relativeFrom="column">
                  <wp:posOffset>3762375</wp:posOffset>
                </wp:positionH>
                <wp:positionV relativeFrom="paragraph">
                  <wp:posOffset>292735</wp:posOffset>
                </wp:positionV>
                <wp:extent cx="3009900" cy="533400"/>
                <wp:effectExtent l="9525" t="9525" r="9525" b="9525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EF9544" w14:textId="77777777" w:rsidR="00896A24" w:rsidRPr="00896A24" w:rsidRDefault="00896A24" w:rsidP="00896A24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96A24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HOMEWORK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F9537" id="AutoShape 7" o:spid="_x0000_s1028" style="position:absolute;margin-left:296.25pt;margin-top:23.05pt;width:237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" fillcolor="black [3213]">
                <v:textbox>
                  <w:txbxContent>
                    <w:p w14:paraId="25EF9544" w14:textId="77777777" w:rsidR="00896A24" w:rsidRPr="00896A24" w:rsidRDefault="00896A24" w:rsidP="00896A24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896A24">
                        <w:rPr>
                          <w:color w:val="FFFFFF" w:themeColor="background1"/>
                          <w:sz w:val="48"/>
                          <w:szCs w:val="48"/>
                        </w:rPr>
                        <w:t>HOMEWORK BOOK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EF949F" w14:textId="77777777" w:rsidR="00896A24" w:rsidRDefault="00896A24" w:rsidP="00896A24"/>
    <w:p w14:paraId="25EF94A0" w14:textId="77777777" w:rsidR="00896A24" w:rsidRDefault="00896A24" w:rsidP="00896A24"/>
    <w:p w14:paraId="25EF94A1" w14:textId="72DD0683" w:rsidR="00896A24" w:rsidRPr="002C0601" w:rsidRDefault="00DE2CEB" w:rsidP="00896A24">
      <w:pPr>
        <w:jc w:val="center"/>
      </w:pPr>
      <w:r>
        <w:rPr>
          <w:noProof/>
          <w:color w:val="0000FF"/>
          <w:lang w:eastAsia="en-AU"/>
        </w:rPr>
        <w:drawing>
          <wp:inline distT="0" distB="0" distL="0" distR="0" wp14:anchorId="244FBB6A" wp14:editId="21D593AC">
            <wp:extent cx="2578100" cy="2578100"/>
            <wp:effectExtent l="0" t="0" r="0" b="0"/>
            <wp:docPr id="19" name="irc_mi" descr="Image result for energy clipar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nergy clipart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F94A2" w14:textId="77777777" w:rsidR="00896A24" w:rsidRPr="002C0601" w:rsidRDefault="001C4B7B" w:rsidP="00896A2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EF953B" wp14:editId="25EF953C">
                <wp:simplePos x="0" y="0"/>
                <wp:positionH relativeFrom="column">
                  <wp:posOffset>285750</wp:posOffset>
                </wp:positionH>
                <wp:positionV relativeFrom="paragraph">
                  <wp:posOffset>229870</wp:posOffset>
                </wp:positionV>
                <wp:extent cx="6172200" cy="1314450"/>
                <wp:effectExtent l="9525" t="9525" r="9525" b="952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314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EF9545" w14:textId="77777777" w:rsidR="00896A24" w:rsidRPr="00896A24" w:rsidRDefault="00896A2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96A24">
                              <w:rPr>
                                <w:sz w:val="40"/>
                                <w:szCs w:val="4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F953B" id="AutoShape 6" o:spid="_x0000_s1029" style="position:absolute;margin-left:22.5pt;margin-top:18.1pt;width:486pt;height:10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">
                <v:textbox>
                  <w:txbxContent>
                    <w:p w14:paraId="25EF9545" w14:textId="77777777" w:rsidR="00896A24" w:rsidRPr="00896A24" w:rsidRDefault="00896A24">
                      <w:pPr>
                        <w:rPr>
                          <w:sz w:val="40"/>
                          <w:szCs w:val="40"/>
                        </w:rPr>
                      </w:pPr>
                      <w:r w:rsidRPr="00896A24">
                        <w:rPr>
                          <w:sz w:val="40"/>
                          <w:szCs w:val="40"/>
                        </w:rPr>
                        <w:t>Name: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EF94A3" w14:textId="77777777" w:rsidR="00896A24" w:rsidRPr="002C0601" w:rsidRDefault="00896A24" w:rsidP="00896A24"/>
    <w:p w14:paraId="25EF94A4" w14:textId="77777777" w:rsidR="00896A24" w:rsidRPr="002C0601" w:rsidRDefault="00896A24" w:rsidP="00896A24"/>
    <w:p w14:paraId="25EF94A5" w14:textId="77777777" w:rsidR="00896A24" w:rsidRPr="002C0601" w:rsidRDefault="00896A24" w:rsidP="00896A24"/>
    <w:p w14:paraId="25EF94A6" w14:textId="198EEFE0" w:rsidR="00896A24" w:rsidRDefault="00896A24" w:rsidP="00896A24">
      <w:pPr>
        <w:rPr>
          <w:rFonts w:ascii="Comic Sans MS" w:hAnsi="Comic Sans MS"/>
          <w:b/>
          <w:sz w:val="40"/>
          <w:szCs w:val="40"/>
        </w:rPr>
      </w:pPr>
    </w:p>
    <w:p w14:paraId="1B95154E" w14:textId="77777777" w:rsidR="00DE2CEB" w:rsidRPr="00150083" w:rsidRDefault="00DE2CEB" w:rsidP="00896A24">
      <w:pPr>
        <w:rPr>
          <w:rFonts w:ascii="Comic Sans MS" w:hAnsi="Comic Sans MS"/>
          <w:b/>
          <w:sz w:val="40"/>
          <w:szCs w:val="40"/>
        </w:rPr>
      </w:pPr>
    </w:p>
    <w:p w14:paraId="25EF94A7" w14:textId="77777777" w:rsidR="00C750AB" w:rsidRDefault="00C750AB"/>
    <w:p w14:paraId="0C1FBEE4" w14:textId="77777777" w:rsidR="00FA6560" w:rsidRPr="00DC738A" w:rsidRDefault="00FA6560" w:rsidP="00FA6560">
      <w:pPr>
        <w:autoSpaceDE w:val="0"/>
        <w:autoSpaceDN w:val="0"/>
        <w:adjustRightInd w:val="0"/>
        <w:spacing w:after="0"/>
        <w:rPr>
          <w:rFonts w:ascii="Eras Demi ITC" w:hAnsi="Eras Demi ITC" w:cs="Meridien-Roman"/>
          <w:color w:val="FFFFFF"/>
        </w:rPr>
      </w:pPr>
      <w:r>
        <w:rPr>
          <w:i/>
          <w:noProof/>
          <w:color w:val="FFFFFF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A68C925" wp14:editId="20F98B1A">
                <wp:simplePos x="0" y="0"/>
                <wp:positionH relativeFrom="column">
                  <wp:posOffset>-85090</wp:posOffset>
                </wp:positionH>
                <wp:positionV relativeFrom="paragraph">
                  <wp:posOffset>-42545</wp:posOffset>
                </wp:positionV>
                <wp:extent cx="6783705" cy="595630"/>
                <wp:effectExtent l="10160" t="5080" r="6985" b="8890"/>
                <wp:wrapNone/>
                <wp:docPr id="4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595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D49F9A" id="AutoShape 2" o:spid="_x0000_s1026" style="position:absolute;margin-left:-6.7pt;margin-top:-3.35pt;width:534.15pt;height:46.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" fillcolor="black"/>
            </w:pict>
          </mc:Fallback>
        </mc:AlternateContent>
      </w:r>
      <w:r>
        <w:rPr>
          <w:i/>
          <w:noProof/>
          <w:color w:val="FFFFFF"/>
          <w:lang w:eastAsia="en-AU"/>
        </w:rPr>
        <w:t>Worksheet 1</w:t>
      </w:r>
    </w:p>
    <w:p w14:paraId="2764C914" w14:textId="2115B7A2" w:rsidR="00DE2CEB" w:rsidRDefault="00A22BC6" w:rsidP="00DE2CEB">
      <w:pPr>
        <w:autoSpaceDE w:val="0"/>
        <w:autoSpaceDN w:val="0"/>
        <w:adjustRightInd w:val="0"/>
        <w:spacing w:after="0"/>
        <w:rPr>
          <w:rFonts w:ascii="Eras Demi ITC" w:hAnsi="Eras Demi ITC" w:cs="Meridien-Roman"/>
          <w:color w:val="FFFFFF"/>
          <w:sz w:val="40"/>
          <w:szCs w:val="40"/>
        </w:rPr>
      </w:pPr>
      <w:r>
        <w:rPr>
          <w:rFonts w:ascii="Eras Demi ITC" w:hAnsi="Eras Demi ITC" w:cs="Meridien-Roman"/>
          <w:color w:val="FFFFFF"/>
          <w:sz w:val="40"/>
          <w:szCs w:val="40"/>
        </w:rPr>
        <w:t>Observing and measuring</w:t>
      </w:r>
    </w:p>
    <w:p w14:paraId="3133A659" w14:textId="77777777" w:rsidR="00A22BC6" w:rsidRPr="00A22BC6" w:rsidRDefault="00A22BC6" w:rsidP="00A22BC6">
      <w:pPr>
        <w:jc w:val="center"/>
        <w:rPr>
          <w:rFonts w:ascii="Eras Demi ITC" w:hAnsi="Eras Demi ITC" w:cs="Meridien-Roman"/>
          <w:sz w:val="16"/>
          <w:szCs w:val="16"/>
        </w:rPr>
      </w:pPr>
    </w:p>
    <w:p w14:paraId="55C3A5DF" w14:textId="10CBA177" w:rsidR="00FA6560" w:rsidRDefault="00DE2CEB" w:rsidP="00A22BC6">
      <w:pPr>
        <w:jc w:val="center"/>
        <w:rPr>
          <w:rFonts w:ascii="Eras Demi ITC" w:hAnsi="Eras Demi ITC" w:cs="Meridien-Roman"/>
          <w:sz w:val="40"/>
          <w:szCs w:val="40"/>
        </w:rPr>
      </w:pPr>
      <w:r w:rsidRPr="00DE2CEB">
        <w:rPr>
          <w:rFonts w:ascii="Eras Demi ITC" w:hAnsi="Eras Demi ITC" w:cs="Meridien-Roman"/>
          <w:noProof/>
          <w:sz w:val="40"/>
          <w:szCs w:val="40"/>
          <w:lang w:eastAsia="en-AU"/>
        </w:rPr>
        <w:drawing>
          <wp:inline distT="0" distB="0" distL="0" distR="0" wp14:anchorId="5483C427" wp14:editId="7411BAC0">
            <wp:extent cx="6235700" cy="89620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9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E04BB" w14:textId="70EE1758" w:rsidR="00A22BC6" w:rsidRDefault="00A22BC6" w:rsidP="00A22BC6">
      <w:pPr>
        <w:jc w:val="center"/>
        <w:rPr>
          <w:rFonts w:ascii="Eras Demi ITC" w:hAnsi="Eras Demi ITC" w:cs="Meridien-Roman"/>
          <w:sz w:val="40"/>
          <w:szCs w:val="40"/>
        </w:rPr>
      </w:pPr>
      <w:r w:rsidRPr="00A22BC6">
        <w:rPr>
          <w:rFonts w:ascii="Eras Demi ITC" w:hAnsi="Eras Demi ITC" w:cs="Meridien-Roman"/>
          <w:noProof/>
          <w:sz w:val="40"/>
          <w:szCs w:val="40"/>
          <w:lang w:eastAsia="en-AU"/>
        </w:rPr>
        <w:drawing>
          <wp:inline distT="0" distB="0" distL="0" distR="0" wp14:anchorId="7AEA8D5E" wp14:editId="75C064F6">
            <wp:extent cx="6645910" cy="8684386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8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26D0C" w14:textId="15EA0940" w:rsidR="00A22BC6" w:rsidRDefault="00A22BC6" w:rsidP="00A22BC6">
      <w:pPr>
        <w:jc w:val="center"/>
        <w:rPr>
          <w:rFonts w:ascii="Eras Demi ITC" w:hAnsi="Eras Demi ITC" w:cs="Meridien-Roman"/>
          <w:sz w:val="40"/>
          <w:szCs w:val="40"/>
        </w:rPr>
      </w:pPr>
    </w:p>
    <w:p w14:paraId="4E719DD0" w14:textId="77777777" w:rsidR="00A22BC6" w:rsidRPr="00A22BC6" w:rsidRDefault="00A22BC6" w:rsidP="00A22BC6">
      <w:pPr>
        <w:jc w:val="center"/>
        <w:rPr>
          <w:rFonts w:ascii="Eras Demi ITC" w:hAnsi="Eras Demi ITC" w:cs="Meridien-Roman"/>
          <w:sz w:val="40"/>
          <w:szCs w:val="40"/>
        </w:rPr>
      </w:pPr>
    </w:p>
    <w:p w14:paraId="4DBF4BCE" w14:textId="77777777" w:rsidR="00FA6560" w:rsidRPr="00DC738A" w:rsidRDefault="00FA6560" w:rsidP="00FA6560">
      <w:pPr>
        <w:autoSpaceDE w:val="0"/>
        <w:autoSpaceDN w:val="0"/>
        <w:adjustRightInd w:val="0"/>
        <w:spacing w:after="0"/>
        <w:rPr>
          <w:rFonts w:ascii="Eras Demi ITC" w:hAnsi="Eras Demi ITC" w:cs="Meridien-Roman"/>
          <w:color w:val="FFFFFF"/>
        </w:rPr>
      </w:pPr>
      <w:r>
        <w:rPr>
          <w:i/>
          <w:noProof/>
          <w:color w:val="FFFFFF"/>
          <w:lang w:eastAsia="en-A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24431B5" wp14:editId="6D33D74D">
                <wp:simplePos x="0" y="0"/>
                <wp:positionH relativeFrom="column">
                  <wp:posOffset>-85090</wp:posOffset>
                </wp:positionH>
                <wp:positionV relativeFrom="paragraph">
                  <wp:posOffset>-42545</wp:posOffset>
                </wp:positionV>
                <wp:extent cx="6783705" cy="595630"/>
                <wp:effectExtent l="10160" t="5080" r="6985" b="8890"/>
                <wp:wrapNone/>
                <wp:docPr id="5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595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949D9D" id="AutoShape 2" o:spid="_x0000_s1026" style="position:absolute;margin-left:-6.7pt;margin-top:-3.35pt;width:534.15pt;height:46.9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" fillcolor="black"/>
            </w:pict>
          </mc:Fallback>
        </mc:AlternateContent>
      </w:r>
      <w:r>
        <w:rPr>
          <w:i/>
          <w:noProof/>
          <w:color w:val="FFFFFF"/>
          <w:lang w:eastAsia="en-AU"/>
        </w:rPr>
        <w:t>Worksheet 2</w:t>
      </w:r>
    </w:p>
    <w:p w14:paraId="31F4F901" w14:textId="27FE80F9" w:rsidR="00FA6560" w:rsidRDefault="00DE2CEB" w:rsidP="00A22BC6">
      <w:pPr>
        <w:autoSpaceDE w:val="0"/>
        <w:autoSpaceDN w:val="0"/>
        <w:adjustRightInd w:val="0"/>
        <w:spacing w:after="0"/>
        <w:rPr>
          <w:rFonts w:ascii="Eras Demi ITC" w:hAnsi="Eras Demi ITC" w:cs="Meridien-Roman"/>
          <w:color w:val="FFFFFF"/>
          <w:sz w:val="40"/>
          <w:szCs w:val="40"/>
        </w:rPr>
      </w:pPr>
      <w:r>
        <w:rPr>
          <w:rFonts w:ascii="Eras Demi ITC" w:hAnsi="Eras Demi ITC" w:cs="Meridien-Roman"/>
          <w:color w:val="FFFFFF"/>
          <w:sz w:val="40"/>
          <w:szCs w:val="40"/>
        </w:rPr>
        <w:t>Electricity costs</w:t>
      </w:r>
    </w:p>
    <w:p w14:paraId="69A6A799" w14:textId="77777777" w:rsidR="00A22BC6" w:rsidRPr="00A22BC6" w:rsidRDefault="00A22BC6" w:rsidP="00A22BC6">
      <w:pPr>
        <w:autoSpaceDE w:val="0"/>
        <w:autoSpaceDN w:val="0"/>
        <w:adjustRightInd w:val="0"/>
        <w:spacing w:after="0"/>
        <w:rPr>
          <w:rFonts w:ascii="Eras Demi ITC" w:hAnsi="Eras Demi ITC" w:cs="Meridien-Roman"/>
          <w:color w:val="FFFFFF"/>
          <w:sz w:val="16"/>
          <w:szCs w:val="16"/>
        </w:rPr>
      </w:pPr>
    </w:p>
    <w:p w14:paraId="6BE65014" w14:textId="1F312C3C" w:rsidR="00A22BC6" w:rsidRPr="00A22BC6" w:rsidRDefault="00A22BC6" w:rsidP="00A22BC6">
      <w:pPr>
        <w:autoSpaceDE w:val="0"/>
        <w:autoSpaceDN w:val="0"/>
        <w:adjustRightInd w:val="0"/>
        <w:spacing w:after="0"/>
        <w:jc w:val="center"/>
        <w:rPr>
          <w:rFonts w:ascii="Eras Demi ITC" w:hAnsi="Eras Demi ITC" w:cs="Meridien-Roman"/>
          <w:color w:val="FFFFFF"/>
          <w:sz w:val="40"/>
          <w:szCs w:val="40"/>
        </w:rPr>
      </w:pPr>
      <w:r w:rsidRPr="00DE2CEB">
        <w:rPr>
          <w:rFonts w:ascii="Century Gothic" w:hAnsi="Century Gothic"/>
          <w:noProof/>
          <w:lang w:eastAsia="en-AU"/>
        </w:rPr>
        <w:drawing>
          <wp:inline distT="0" distB="0" distL="0" distR="0" wp14:anchorId="68AFAB87" wp14:editId="726501AF">
            <wp:extent cx="6286500" cy="89360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330" cy="894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EBFC1" w14:textId="7452B720" w:rsidR="00FA6560" w:rsidRPr="00DC738A" w:rsidRDefault="00FA6560" w:rsidP="00FA6560">
      <w:pPr>
        <w:autoSpaceDE w:val="0"/>
        <w:autoSpaceDN w:val="0"/>
        <w:adjustRightInd w:val="0"/>
        <w:spacing w:after="0"/>
        <w:rPr>
          <w:rFonts w:ascii="Eras Demi ITC" w:hAnsi="Eras Demi ITC" w:cs="Meridien-Roman"/>
          <w:color w:val="FFFFFF"/>
        </w:rPr>
      </w:pPr>
      <w:r>
        <w:rPr>
          <w:i/>
          <w:noProof/>
          <w:color w:val="FFFFFF"/>
          <w:lang w:eastAsia="en-A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A1B99BC" wp14:editId="24482F4D">
                <wp:simplePos x="0" y="0"/>
                <wp:positionH relativeFrom="column">
                  <wp:posOffset>-85090</wp:posOffset>
                </wp:positionH>
                <wp:positionV relativeFrom="paragraph">
                  <wp:posOffset>-42545</wp:posOffset>
                </wp:positionV>
                <wp:extent cx="6783705" cy="595630"/>
                <wp:effectExtent l="10160" t="5080" r="6985" b="8890"/>
                <wp:wrapNone/>
                <wp:docPr id="5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595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B3882" id="AutoShape 2" o:spid="_x0000_s1026" style="position:absolute;margin-left:-6.7pt;margin-top:-3.35pt;width:534.15pt;height:46.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" fillcolor="black"/>
            </w:pict>
          </mc:Fallback>
        </mc:AlternateContent>
      </w:r>
      <w:r>
        <w:rPr>
          <w:i/>
          <w:noProof/>
          <w:color w:val="FFFFFF"/>
          <w:lang w:eastAsia="en-AU"/>
        </w:rPr>
        <w:t>Worksheet 3</w:t>
      </w:r>
    </w:p>
    <w:p w14:paraId="68FF15B2" w14:textId="236E6160" w:rsidR="00FA6560" w:rsidRPr="00114484" w:rsidRDefault="00A22BC6" w:rsidP="00FA6560">
      <w:pPr>
        <w:autoSpaceDE w:val="0"/>
        <w:autoSpaceDN w:val="0"/>
        <w:adjustRightInd w:val="0"/>
        <w:spacing w:after="0"/>
        <w:rPr>
          <w:rFonts w:ascii="Eras Demi ITC" w:hAnsi="Eras Demi ITC" w:cs="Meridien-Roman"/>
          <w:color w:val="FFFFFF"/>
          <w:sz w:val="40"/>
          <w:szCs w:val="40"/>
        </w:rPr>
      </w:pPr>
      <w:r>
        <w:rPr>
          <w:rFonts w:ascii="Eras Demi ITC" w:hAnsi="Eras Demi ITC" w:cs="Meridien-Roman"/>
          <w:color w:val="FFFFFF"/>
          <w:sz w:val="40"/>
          <w:szCs w:val="40"/>
        </w:rPr>
        <w:t>Measurement</w:t>
      </w:r>
    </w:p>
    <w:p w14:paraId="637BE0FE" w14:textId="4961A795" w:rsidR="00FA6560" w:rsidRDefault="00FA6560" w:rsidP="00FA6560">
      <w:pPr>
        <w:spacing w:after="0"/>
        <w:rPr>
          <w:rFonts w:ascii="Century Gothic" w:hAnsi="Century Gothic"/>
          <w:noProof/>
          <w:sz w:val="28"/>
          <w:szCs w:val="28"/>
          <w:lang w:eastAsia="en-AU"/>
        </w:rPr>
      </w:pPr>
    </w:p>
    <w:p w14:paraId="6B157F4A" w14:textId="2577B658" w:rsidR="00A22BC6" w:rsidRPr="00A22BC6" w:rsidRDefault="00A22BC6" w:rsidP="00A22BC6">
      <w:pPr>
        <w:spacing w:after="0"/>
        <w:jc w:val="center"/>
        <w:rPr>
          <w:rFonts w:ascii="Century Gothic" w:hAnsi="Century Gothic"/>
          <w:b/>
          <w:noProof/>
          <w:sz w:val="28"/>
          <w:szCs w:val="28"/>
          <w:lang w:eastAsia="en-AU"/>
        </w:rPr>
      </w:pPr>
      <w:r w:rsidRPr="00A22BC6">
        <w:rPr>
          <w:rFonts w:ascii="Century Gothic" w:hAnsi="Century Gothic"/>
          <w:b/>
          <w:noProof/>
          <w:sz w:val="28"/>
          <w:szCs w:val="28"/>
          <w:lang w:eastAsia="en-AU"/>
        </w:rPr>
        <w:drawing>
          <wp:inline distT="0" distB="0" distL="0" distR="0" wp14:anchorId="050E123C" wp14:editId="021DC9A2">
            <wp:extent cx="6401731" cy="884646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"/>
                    <a:stretch/>
                  </pic:blipFill>
                  <pic:spPr bwMode="auto">
                    <a:xfrm>
                      <a:off x="0" y="0"/>
                      <a:ext cx="6405383" cy="885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5F7C7" w14:textId="77777777" w:rsidR="00A22BC6" w:rsidRPr="00FA6560" w:rsidRDefault="00A22BC6" w:rsidP="00FA6560">
      <w:pPr>
        <w:spacing w:after="0"/>
        <w:rPr>
          <w:rFonts w:ascii="Comic Sans MS" w:hAnsi="Comic Sans MS"/>
          <w:b/>
          <w:sz w:val="16"/>
          <w:szCs w:val="16"/>
        </w:rPr>
      </w:pPr>
    </w:p>
    <w:p w14:paraId="4C9089D1" w14:textId="1139CE8B" w:rsidR="00FA6560" w:rsidRPr="00DC738A" w:rsidRDefault="00FA6560" w:rsidP="00FA6560">
      <w:pPr>
        <w:autoSpaceDE w:val="0"/>
        <w:autoSpaceDN w:val="0"/>
        <w:adjustRightInd w:val="0"/>
        <w:spacing w:after="0"/>
        <w:rPr>
          <w:rFonts w:ascii="Eras Demi ITC" w:hAnsi="Eras Demi ITC" w:cs="Meridien-Roman"/>
          <w:color w:val="FFFFFF"/>
        </w:rPr>
      </w:pPr>
      <w:r>
        <w:rPr>
          <w:i/>
          <w:noProof/>
          <w:color w:val="FFFFFF"/>
          <w:lang w:eastAsia="en-A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D78D797" wp14:editId="1FF3C3ED">
                <wp:simplePos x="0" y="0"/>
                <wp:positionH relativeFrom="column">
                  <wp:posOffset>-85090</wp:posOffset>
                </wp:positionH>
                <wp:positionV relativeFrom="paragraph">
                  <wp:posOffset>-42545</wp:posOffset>
                </wp:positionV>
                <wp:extent cx="6783705" cy="595630"/>
                <wp:effectExtent l="10160" t="5080" r="6985" b="889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595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0DF1E5" id="AutoShape 2" o:spid="_x0000_s1026" style="position:absolute;margin-left:-6.7pt;margin-top:-3.35pt;width:534.15pt;height:46.9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" fillcolor="black"/>
            </w:pict>
          </mc:Fallback>
        </mc:AlternateContent>
      </w:r>
      <w:r>
        <w:rPr>
          <w:i/>
          <w:noProof/>
          <w:color w:val="FFFFFF"/>
          <w:lang w:eastAsia="en-AU"/>
        </w:rPr>
        <w:t>Worksheet 4</w:t>
      </w:r>
    </w:p>
    <w:p w14:paraId="60040585" w14:textId="50BB5E1E" w:rsidR="00FA6560" w:rsidRDefault="00A22BC6" w:rsidP="00FA6560">
      <w:pPr>
        <w:autoSpaceDE w:val="0"/>
        <w:autoSpaceDN w:val="0"/>
        <w:adjustRightInd w:val="0"/>
        <w:spacing w:after="0"/>
        <w:rPr>
          <w:rFonts w:ascii="Eras Demi ITC" w:hAnsi="Eras Demi ITC" w:cs="Meridien-Roman"/>
          <w:color w:val="FFFFFF"/>
          <w:sz w:val="40"/>
          <w:szCs w:val="40"/>
        </w:rPr>
      </w:pPr>
      <w:r>
        <w:rPr>
          <w:rFonts w:ascii="Eras Demi ITC" w:hAnsi="Eras Demi ITC" w:cs="Meridien-Roman"/>
          <w:color w:val="FFFFFF"/>
          <w:sz w:val="40"/>
          <w:szCs w:val="40"/>
        </w:rPr>
        <w:t>Energy</w:t>
      </w:r>
    </w:p>
    <w:p w14:paraId="3F168BDA" w14:textId="77777777" w:rsidR="00A22BC6" w:rsidRPr="00A22BC6" w:rsidRDefault="00A22BC6" w:rsidP="00FA6560">
      <w:pPr>
        <w:autoSpaceDE w:val="0"/>
        <w:autoSpaceDN w:val="0"/>
        <w:adjustRightInd w:val="0"/>
        <w:spacing w:after="0"/>
        <w:rPr>
          <w:rFonts w:ascii="Eras Demi ITC" w:hAnsi="Eras Demi ITC" w:cs="Meridien-Roman"/>
          <w:color w:val="FFFFFF"/>
          <w:sz w:val="16"/>
          <w:szCs w:val="16"/>
        </w:rPr>
      </w:pPr>
    </w:p>
    <w:p w14:paraId="15549D0E" w14:textId="7C4A86D9" w:rsidR="00FA6560" w:rsidRDefault="00A22BC6" w:rsidP="00FA6560">
      <w:pPr>
        <w:spacing w:after="0" w:line="360" w:lineRule="auto"/>
        <w:rPr>
          <w:rFonts w:ascii="Century Gothic" w:hAnsi="Century Gothic"/>
        </w:rPr>
      </w:pPr>
      <w:r w:rsidRPr="00A22BC6">
        <w:rPr>
          <w:rFonts w:ascii="Century Gothic" w:hAnsi="Century Gothic"/>
          <w:noProof/>
          <w:lang w:eastAsia="en-AU"/>
        </w:rPr>
        <w:drawing>
          <wp:inline distT="0" distB="0" distL="0" distR="0" wp14:anchorId="2AC2FFC8" wp14:editId="09A439D0">
            <wp:extent cx="6645910" cy="7905010"/>
            <wp:effectExtent l="0" t="0" r="254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42C11" w14:textId="379330C7" w:rsidR="00A22BC6" w:rsidRDefault="00A22BC6" w:rsidP="00FA6560">
      <w:pPr>
        <w:spacing w:after="0" w:line="360" w:lineRule="auto"/>
        <w:rPr>
          <w:rFonts w:ascii="Century Gothic" w:hAnsi="Century Gothic"/>
        </w:rPr>
      </w:pPr>
    </w:p>
    <w:p w14:paraId="24C30B93" w14:textId="77777777" w:rsidR="00A22BC6" w:rsidRDefault="00A22BC6" w:rsidP="00FA6560">
      <w:pPr>
        <w:spacing w:after="0" w:line="360" w:lineRule="auto"/>
        <w:rPr>
          <w:rFonts w:ascii="Century Gothic" w:hAnsi="Century Gothic"/>
        </w:rPr>
      </w:pPr>
    </w:p>
    <w:p w14:paraId="25EF9526" w14:textId="0D5EBFE1" w:rsidR="00AC2299" w:rsidRPr="00AD53DA" w:rsidRDefault="00AC2299" w:rsidP="00AD53DA">
      <w:pPr>
        <w:pStyle w:val="Default"/>
        <w:spacing w:line="360" w:lineRule="auto"/>
        <w:rPr>
          <w:rFonts w:ascii="Century Gothic" w:hAnsi="Century Gothic"/>
        </w:rPr>
      </w:pPr>
    </w:p>
    <w:p w14:paraId="25EF9527" w14:textId="77777777" w:rsidR="00AC2299" w:rsidRDefault="00AC2299" w:rsidP="00AC2299">
      <w:pPr>
        <w:pStyle w:val="Default"/>
        <w:spacing w:line="300" w:lineRule="atLeast"/>
        <w:rPr>
          <w:rFonts w:ascii="Times New Roman" w:hAnsi="Times New Roman"/>
        </w:rPr>
      </w:pPr>
    </w:p>
    <w:p w14:paraId="3E339397" w14:textId="1959819E" w:rsidR="00B913DD" w:rsidRPr="00DC738A" w:rsidRDefault="00B913DD" w:rsidP="00B913DD">
      <w:pPr>
        <w:autoSpaceDE w:val="0"/>
        <w:autoSpaceDN w:val="0"/>
        <w:adjustRightInd w:val="0"/>
        <w:spacing w:after="0"/>
        <w:rPr>
          <w:rFonts w:ascii="Eras Demi ITC" w:hAnsi="Eras Demi ITC" w:cs="Meridien-Roman"/>
          <w:color w:val="FFFFFF"/>
        </w:rPr>
      </w:pPr>
      <w:r>
        <w:rPr>
          <w:i/>
          <w:noProof/>
          <w:color w:val="FFFFFF"/>
          <w:lang w:eastAsia="en-A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B473BEA" wp14:editId="66D25AF8">
                <wp:simplePos x="0" y="0"/>
                <wp:positionH relativeFrom="column">
                  <wp:posOffset>-85090</wp:posOffset>
                </wp:positionH>
                <wp:positionV relativeFrom="paragraph">
                  <wp:posOffset>-42545</wp:posOffset>
                </wp:positionV>
                <wp:extent cx="6783705" cy="595630"/>
                <wp:effectExtent l="10160" t="5080" r="6985" b="8890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595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BA5A92" id="AutoShape 2" o:spid="_x0000_s1026" style="position:absolute;margin-left:-6.7pt;margin-top:-3.35pt;width:534.15pt;height:46.9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" fillcolor="black"/>
            </w:pict>
          </mc:Fallback>
        </mc:AlternateContent>
      </w:r>
      <w:r>
        <w:rPr>
          <w:i/>
          <w:noProof/>
          <w:color w:val="FFFFFF"/>
          <w:lang w:eastAsia="en-AU"/>
        </w:rPr>
        <w:t>Worksheet 5</w:t>
      </w:r>
    </w:p>
    <w:p w14:paraId="528DF6F0" w14:textId="6F7A364E" w:rsidR="00B913DD" w:rsidRDefault="00A22BC6" w:rsidP="00B913DD">
      <w:pPr>
        <w:autoSpaceDE w:val="0"/>
        <w:autoSpaceDN w:val="0"/>
        <w:adjustRightInd w:val="0"/>
        <w:spacing w:after="0"/>
        <w:rPr>
          <w:rFonts w:ascii="Eras Demi ITC" w:hAnsi="Eras Demi ITC" w:cs="Meridien-Roman"/>
          <w:color w:val="FFFFFF"/>
          <w:sz w:val="40"/>
          <w:szCs w:val="40"/>
        </w:rPr>
      </w:pPr>
      <w:r>
        <w:rPr>
          <w:rFonts w:ascii="Eras Demi ITC" w:hAnsi="Eras Demi ITC" w:cs="Meridien-Roman"/>
          <w:color w:val="FFFFFF"/>
          <w:sz w:val="40"/>
          <w:szCs w:val="40"/>
        </w:rPr>
        <w:t>Heat</w:t>
      </w:r>
    </w:p>
    <w:p w14:paraId="4F37AD7E" w14:textId="77777777" w:rsidR="00B913DD" w:rsidRPr="00B913DD" w:rsidRDefault="00B913DD" w:rsidP="00B913DD">
      <w:pPr>
        <w:autoSpaceDE w:val="0"/>
        <w:autoSpaceDN w:val="0"/>
        <w:adjustRightInd w:val="0"/>
        <w:spacing w:after="0"/>
        <w:rPr>
          <w:rFonts w:ascii="Eras Demi ITC" w:hAnsi="Eras Demi ITC" w:cs="Meridien-Roman"/>
          <w:color w:val="FFFFFF"/>
          <w:sz w:val="16"/>
          <w:szCs w:val="16"/>
        </w:rPr>
      </w:pPr>
    </w:p>
    <w:p w14:paraId="25EF9529" w14:textId="1C37A2A0" w:rsidR="00896A24" w:rsidRDefault="00A22BC6" w:rsidP="00B913DD">
      <w:pPr>
        <w:jc w:val="center"/>
      </w:pPr>
      <w:r w:rsidRPr="00A22BC6">
        <w:rPr>
          <w:noProof/>
          <w:lang w:eastAsia="en-AU"/>
        </w:rPr>
        <w:drawing>
          <wp:inline distT="0" distB="0" distL="0" distR="0" wp14:anchorId="669F6AA4" wp14:editId="3B55332F">
            <wp:extent cx="6332888" cy="87464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72" cy="874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F952F" w14:textId="5F4CC6D0" w:rsidR="00896A24" w:rsidRDefault="00A22BC6">
      <w:r w:rsidRPr="00A22BC6">
        <w:rPr>
          <w:noProof/>
          <w:lang w:eastAsia="en-AU"/>
        </w:rPr>
        <w:drawing>
          <wp:inline distT="0" distB="0" distL="0" distR="0" wp14:anchorId="3B0BF836" wp14:editId="00F39FB4">
            <wp:extent cx="6645910" cy="9521602"/>
            <wp:effectExtent l="0" t="0" r="254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A24" w:rsidSect="00896A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eridien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60303"/>
    <w:multiLevelType w:val="hybridMultilevel"/>
    <w:tmpl w:val="93B284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2173C"/>
    <w:multiLevelType w:val="hybridMultilevel"/>
    <w:tmpl w:val="4F1A1A1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5B568B"/>
    <w:multiLevelType w:val="hybridMultilevel"/>
    <w:tmpl w:val="14C8B9C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5F02086"/>
    <w:multiLevelType w:val="hybridMultilevel"/>
    <w:tmpl w:val="2FF2D41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0E2DE4"/>
    <w:multiLevelType w:val="hybridMultilevel"/>
    <w:tmpl w:val="CC02002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567027"/>
    <w:multiLevelType w:val="hybridMultilevel"/>
    <w:tmpl w:val="D3FC1FC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A24"/>
    <w:rsid w:val="001C4B7B"/>
    <w:rsid w:val="00420870"/>
    <w:rsid w:val="00896A24"/>
    <w:rsid w:val="00A22BC6"/>
    <w:rsid w:val="00AC2299"/>
    <w:rsid w:val="00AD53DA"/>
    <w:rsid w:val="00B913DD"/>
    <w:rsid w:val="00C750AB"/>
    <w:rsid w:val="00DE2CEB"/>
    <w:rsid w:val="00E318F6"/>
    <w:rsid w:val="00FA6560"/>
    <w:rsid w:val="00FD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F9497"/>
  <w15:docId w15:val="{EAFAC6F7-528A-4010-81B9-DF4FB4860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A24"/>
    <w:pPr>
      <w:spacing w:after="12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A24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AC2299"/>
    <w:pPr>
      <w:widowControl w:val="0"/>
      <w:autoSpaceDE w:val="0"/>
      <w:autoSpaceDN w:val="0"/>
      <w:adjustRightInd w:val="0"/>
      <w:spacing w:after="0" w:line="240" w:lineRule="atLeast"/>
    </w:pPr>
    <w:rPr>
      <w:rFonts w:ascii="Helvetica" w:eastAsia="Times New Roman" w:hAnsi="Helvetica" w:cs="Times New Roman"/>
      <w:noProof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AC229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0870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FA6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24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hyperlink" Target="http://www.google.com.au/url?sa=i&amp;rct=j&amp;q=&amp;esrc=s&amp;source=images&amp;cd=&amp;cad=rja&amp;uact=8&amp;ved=2ahUKEwjUyIewr9XgAhVafX0KHbU1AdUQjRx6BAgBEAU&amp;url=http://www.clker.com/clipart-energy-1.html&amp;psig=AOvVaw31pgrSzOBn3CQk6nQjyYJc&amp;ust=1551131990051827" TargetMode="External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pidgeon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AAEAAAD/////AQAAAAAAAAAMAgAAAEVDaGVtNFdvcmQuQ29yZSwgVmVyc2lvbj0xLjUuMC4wLCBDdWx0dXJlPW5ldXRyYWwsIFB1YmxpY0tleVRva2VuPW51bGwHAQAAAAABAAAAAAAAAAQgQ2hlbTRXb3JkLkNvcmUuQ29udHJvbFByb3BlcnRpZXMCAAAACw==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31719B22-1044-47B2-8690-D8885DB57837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23</TotalTime>
  <Pages>8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DET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Kate Pidgeon</cp:lastModifiedBy>
  <cp:revision>3</cp:revision>
  <dcterms:created xsi:type="dcterms:W3CDTF">2019-02-25T08:07:00Z</dcterms:created>
  <dcterms:modified xsi:type="dcterms:W3CDTF">2019-02-25T08:29:00Z</dcterms:modified>
</cp:coreProperties>
</file>